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9566" w:type="dxa"/>
        <w:tblInd w:w="-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טופס - מודעה לפרסום מכרז ממוכן מהיר"/>
        <w:tblDescription w:val="טופס - מודעה לפרסום מכרז ממוכן מהיר - פרטים כלליים"/>
      </w:tblPr>
      <w:tblGrid>
        <w:gridCol w:w="1637"/>
        <w:gridCol w:w="1842"/>
        <w:gridCol w:w="1843"/>
        <w:gridCol w:w="4244"/>
      </w:tblGrid>
      <w:tr w:rsidR="007926EB" w:rsidRPr="0077337D" w:rsidTr="003F5279">
        <w:trPr>
          <w:trHeight w:val="406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שם </w:t>
            </w:r>
            <w:r w:rsidRPr="0077337D">
              <w:rPr>
                <w:bCs/>
                <w:sz w:val="22"/>
                <w:szCs w:val="22"/>
                <w:rtl/>
              </w:rPr>
              <w:t>משרד</w:t>
            </w: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 והיחידה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 xml:space="preserve">מספר מכרז </w:t>
            </w:r>
            <w:r w:rsidRPr="0077337D">
              <w:rPr>
                <w:rFonts w:hint="cs"/>
                <w:sz w:val="22"/>
                <w:szCs w:val="22"/>
                <w:rtl/>
              </w:rPr>
              <w:t>(מס' סידורי + שנה)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סוג המכרז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926EB" w:rsidRPr="0077337D" w:rsidRDefault="007926EB" w:rsidP="005954B2">
            <w:pPr>
              <w:jc w:val="center"/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שם המכרז</w:t>
            </w:r>
          </w:p>
        </w:tc>
      </w:tr>
      <w:tr w:rsidR="007926EB" w:rsidRPr="0077337D" w:rsidTr="003F5279">
        <w:trPr>
          <w:trHeight w:val="1220"/>
          <w:tblHeader/>
        </w:trPr>
        <w:tc>
          <w:tcPr>
            <w:tcW w:w="16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926EB" w:rsidRPr="0077337D" w:rsidRDefault="009C5B3E" w:rsidP="003F5279">
            <w:pPr>
              <w:spacing w:line="360" w:lineRule="auto"/>
              <w:jc w:val="center"/>
              <w:rPr>
                <w:sz w:val="22"/>
                <w:szCs w:val="22"/>
                <w:rtl/>
              </w:rPr>
            </w:pPr>
            <w:r w:rsidRPr="009C5B3E">
              <w:rPr>
                <w:sz w:val="22"/>
                <w:szCs w:val="22"/>
                <w:rtl/>
              </w:rPr>
              <w:t xml:space="preserve">אגף </w:t>
            </w:r>
            <w:r w:rsidRPr="009C5B3E">
              <w:rPr>
                <w:rFonts w:hint="cs"/>
                <w:sz w:val="22"/>
                <w:szCs w:val="22"/>
                <w:rtl/>
              </w:rPr>
              <w:t>הרווחה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926EB" w:rsidRPr="0077337D" w:rsidRDefault="00897FE6" w:rsidP="009C5B3E">
            <w:pPr>
              <w:jc w:val="center"/>
              <w:rPr>
                <w:sz w:val="22"/>
                <w:szCs w:val="22"/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13</w:t>
            </w:r>
            <w:r w:rsidR="009C5B3E">
              <w:rPr>
                <w:rFonts w:hint="cs"/>
                <w:sz w:val="22"/>
                <w:szCs w:val="22"/>
                <w:rtl/>
              </w:rPr>
              <w:t>4</w:t>
            </w:r>
            <w:r w:rsidR="00C65634">
              <w:rPr>
                <w:rFonts w:hint="cs"/>
                <w:sz w:val="22"/>
                <w:szCs w:val="22"/>
                <w:rtl/>
              </w:rPr>
              <w:t>-2022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51E43" w:rsidRPr="0077337D" w:rsidRDefault="007926EB" w:rsidP="005954B2">
            <w:pPr>
              <w:spacing w:before="60" w:after="60"/>
              <w:jc w:val="center"/>
              <w:rPr>
                <w:sz w:val="22"/>
                <w:szCs w:val="22"/>
                <w:rtl/>
              </w:rPr>
            </w:pPr>
            <w:r w:rsidRPr="0077337D">
              <w:rPr>
                <w:rFonts w:hint="cs"/>
                <w:sz w:val="22"/>
                <w:szCs w:val="22"/>
                <w:rtl/>
              </w:rPr>
              <w:t>מכרז ממוכן מהיר</w:t>
            </w:r>
            <w:r w:rsidR="00951E43" w:rsidRPr="0077337D">
              <w:rPr>
                <w:rFonts w:hint="cs"/>
                <w:sz w:val="22"/>
                <w:szCs w:val="22"/>
                <w:rtl/>
              </w:rPr>
              <w:t xml:space="preserve"> עד 400,000 ₪</w:t>
            </w:r>
          </w:p>
        </w:tc>
        <w:tc>
          <w:tcPr>
            <w:tcW w:w="42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C5B3E" w:rsidRPr="009C5B3E" w:rsidRDefault="009C5B3E" w:rsidP="009C5B3E">
            <w:pPr>
              <w:pStyle w:val="a9"/>
              <w:tabs>
                <w:tab w:val="left" w:pos="72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9C5B3E">
              <w:rPr>
                <w:rFonts w:hint="cs"/>
                <w:sz w:val="22"/>
                <w:szCs w:val="22"/>
                <w:rtl/>
              </w:rPr>
              <w:t>מכרז ממוכן מהיר 134-2022</w:t>
            </w:r>
            <w:r>
              <w:rPr>
                <w:rFonts w:hint="cs"/>
                <w:sz w:val="22"/>
                <w:szCs w:val="22"/>
                <w:rtl/>
              </w:rPr>
              <w:t xml:space="preserve">- </w:t>
            </w:r>
            <w:r w:rsidRPr="009C5B3E">
              <w:rPr>
                <w:sz w:val="22"/>
                <w:szCs w:val="22"/>
                <w:rtl/>
              </w:rPr>
              <w:t>ל</w:t>
            </w:r>
            <w:r w:rsidRPr="009C5B3E">
              <w:rPr>
                <w:rFonts w:hint="cs"/>
                <w:sz w:val="22"/>
                <w:szCs w:val="22"/>
                <w:rtl/>
              </w:rPr>
              <w:t>הפעלת מערך</w:t>
            </w:r>
            <w:r>
              <w:rPr>
                <w:rFonts w:hint="cs"/>
                <w:sz w:val="22"/>
                <w:szCs w:val="22"/>
                <w:rtl/>
              </w:rPr>
              <w:t xml:space="preserve"> </w:t>
            </w:r>
            <w:r w:rsidRPr="009C5B3E">
              <w:rPr>
                <w:rFonts w:hint="cs"/>
                <w:sz w:val="22"/>
                <w:szCs w:val="22"/>
                <w:rtl/>
              </w:rPr>
              <w:t>סדנאות חוסן נפשי וטיפולים פרטניים עבור מחלקת הרווחה במשרד המשפטים</w:t>
            </w:r>
          </w:p>
          <w:p w:rsidR="007926EB" w:rsidRPr="00897FE6" w:rsidRDefault="007926EB" w:rsidP="003F5279">
            <w:pPr>
              <w:pStyle w:val="a9"/>
              <w:tabs>
                <w:tab w:val="left" w:pos="720"/>
              </w:tabs>
              <w:spacing w:line="360" w:lineRule="auto"/>
              <w:jc w:val="center"/>
              <w:rPr>
                <w:sz w:val="22"/>
                <w:szCs w:val="22"/>
                <w:rtl/>
              </w:rPr>
            </w:pPr>
          </w:p>
        </w:tc>
      </w:tr>
    </w:tbl>
    <w:p w:rsidR="005954B2" w:rsidRPr="0077337D" w:rsidRDefault="005954B2" w:rsidP="00176AB9">
      <w:pPr>
        <w:rPr>
          <w:bCs/>
          <w:sz w:val="22"/>
          <w:szCs w:val="22"/>
          <w:rtl/>
        </w:rPr>
      </w:pPr>
    </w:p>
    <w:tbl>
      <w:tblPr>
        <w:tblStyle w:val="af"/>
        <w:bidiVisual/>
        <w:tblW w:w="9494" w:type="dxa"/>
        <w:tblInd w:w="-217" w:type="dxa"/>
        <w:tblLook w:val="04A0" w:firstRow="1" w:lastRow="0" w:firstColumn="1" w:lastColumn="0" w:noHBand="0" w:noVBand="1"/>
        <w:tblCaption w:val="טופס - מודעה לפרסום מכרז ממוכן מהיר"/>
        <w:tblDescription w:val="פירוט הטובין/ השירות/העבודה/ מקרקעין המבוקשים"/>
      </w:tblPr>
      <w:tblGrid>
        <w:gridCol w:w="9494"/>
      </w:tblGrid>
      <w:tr w:rsidR="0010560A" w:rsidRPr="0077337D" w:rsidTr="00897FE6">
        <w:trPr>
          <w:trHeight w:val="671"/>
          <w:tblHeader/>
        </w:trPr>
        <w:tc>
          <w:tcPr>
            <w:tcW w:w="9494" w:type="dxa"/>
            <w:shd w:val="clear" w:color="auto" w:fill="D9D9D9" w:themeFill="background1" w:themeFillShade="D9"/>
          </w:tcPr>
          <w:p w:rsidR="00176AB9" w:rsidRPr="0077337D" w:rsidRDefault="0086197A" w:rsidP="003F5279">
            <w:pPr>
              <w:rPr>
                <w:bCs/>
                <w:sz w:val="22"/>
                <w:szCs w:val="22"/>
                <w:rtl/>
              </w:rPr>
            </w:pPr>
            <w:r w:rsidRPr="0077337D">
              <w:rPr>
                <w:rFonts w:hint="cs"/>
                <w:bCs/>
                <w:sz w:val="22"/>
                <w:szCs w:val="22"/>
                <w:rtl/>
              </w:rPr>
              <w:t>מהות ההתקשרות ותיאור נושאה</w:t>
            </w:r>
            <w:r w:rsidR="003F5279">
              <w:rPr>
                <w:rFonts w:hint="cs"/>
                <w:b/>
                <w:sz w:val="22"/>
                <w:szCs w:val="22"/>
                <w:rtl/>
              </w:rPr>
              <w:t xml:space="preserve"> -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תיאור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תמציתי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של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הטובין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או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השירות</w:t>
            </w:r>
            <w:r w:rsidRPr="0077337D">
              <w:rPr>
                <w:b/>
                <w:sz w:val="22"/>
                <w:szCs w:val="22"/>
                <w:rtl/>
              </w:rPr>
              <w:t xml:space="preserve"> </w:t>
            </w:r>
            <w:r w:rsidRPr="0077337D">
              <w:rPr>
                <w:rFonts w:hint="cs"/>
                <w:b/>
                <w:sz w:val="22"/>
                <w:szCs w:val="22"/>
                <w:rtl/>
              </w:rPr>
              <w:t>המבוקש</w:t>
            </w:r>
          </w:p>
        </w:tc>
      </w:tr>
      <w:tr w:rsidR="0086197A" w:rsidRPr="0077337D" w:rsidTr="00897FE6">
        <w:trPr>
          <w:trHeight w:val="743"/>
          <w:tblHeader/>
        </w:trPr>
        <w:tc>
          <w:tcPr>
            <w:tcW w:w="9494" w:type="dxa"/>
          </w:tcPr>
          <w:p w:rsidR="009C5B3E" w:rsidRDefault="009C5B3E" w:rsidP="009C5B3E">
            <w:pPr>
              <w:pStyle w:val="1110"/>
              <w:numPr>
                <w:ilvl w:val="0"/>
                <w:numId w:val="0"/>
              </w:numPr>
              <w:rPr>
                <w:rtl/>
              </w:rPr>
            </w:pPr>
            <w:r>
              <w:rPr>
                <w:rFonts w:hint="cs"/>
                <w:rtl/>
              </w:rPr>
              <w:t>משרד המשפטים</w:t>
            </w:r>
            <w:r>
              <w:rPr>
                <w:rtl/>
              </w:rPr>
              <w:t xml:space="preserve"> (להלן: "</w:t>
            </w:r>
            <w:r w:rsidRPr="00E72233">
              <w:rPr>
                <w:b/>
                <w:bCs/>
                <w:rtl/>
              </w:rPr>
              <w:t>המזמין</w:t>
            </w:r>
            <w:r>
              <w:rPr>
                <w:rtl/>
              </w:rPr>
              <w:t xml:space="preserve">"), מפרסם בזאת מכרז ממוכן מהיר מס' </w:t>
            </w:r>
            <w:r>
              <w:rPr>
                <w:rFonts w:hint="cs"/>
                <w:rtl/>
              </w:rPr>
              <w:t>134-2022</w:t>
            </w:r>
            <w:r>
              <w:rPr>
                <w:rtl/>
              </w:rPr>
              <w:t xml:space="preserve"> , </w:t>
            </w:r>
            <w:r>
              <w:rPr>
                <w:rFonts w:hint="cs"/>
                <w:rtl/>
              </w:rPr>
              <w:t xml:space="preserve">להפעלת סדנאות חוסן </w:t>
            </w:r>
            <w:r w:rsidRPr="00F53F1B">
              <w:rPr>
                <w:rFonts w:hint="cs"/>
                <w:rtl/>
              </w:rPr>
              <w:t>נפשי וטיפולים פרטניים עבור מחלקת הרווחה במשרד המשפטים</w:t>
            </w:r>
            <w:r>
              <w:rPr>
                <w:rFonts w:hint="cs"/>
                <w:rtl/>
              </w:rPr>
              <w:t xml:space="preserve"> (להלן: </w:t>
            </w:r>
            <w:r>
              <w:rPr>
                <w:rtl/>
              </w:rPr>
              <w:t>"</w:t>
            </w:r>
            <w:r w:rsidRPr="00E72233">
              <w:rPr>
                <w:b/>
                <w:bCs/>
                <w:rtl/>
              </w:rPr>
              <w:t>המכרז</w:t>
            </w:r>
            <w:r>
              <w:rPr>
                <w:rtl/>
              </w:rPr>
              <w:t>").</w:t>
            </w:r>
          </w:p>
          <w:p w:rsidR="009C5B3E" w:rsidRDefault="009C5B3E" w:rsidP="009C5B3E">
            <w:pPr>
              <w:pStyle w:val="1110"/>
              <w:ind w:left="1013"/>
            </w:pPr>
            <w:r w:rsidRPr="006F2667">
              <w:rPr>
                <w:rtl/>
              </w:rPr>
              <w:t xml:space="preserve">מכרז זה </w:t>
            </w:r>
            <w:r>
              <w:rPr>
                <w:rFonts w:hint="cs"/>
                <w:rtl/>
              </w:rPr>
              <w:t xml:space="preserve">הוא מכרז ממוכן מהיר הנערך בהתאם </w:t>
            </w:r>
            <w:r w:rsidRPr="006F2667">
              <w:rPr>
                <w:rFonts w:hint="cs"/>
                <w:rtl/>
              </w:rPr>
              <w:t>ל</w:t>
            </w:r>
            <w:r>
              <w:rPr>
                <w:rFonts w:hint="cs"/>
                <w:rtl/>
              </w:rPr>
              <w:t>תקנה 19ה(א)(2) ל</w:t>
            </w:r>
            <w:r w:rsidRPr="006F2667">
              <w:rPr>
                <w:rFonts w:hint="cs"/>
                <w:rtl/>
              </w:rPr>
              <w:t>תקנות חובת המכרזים, התשנ"ג-1993 (</w:t>
            </w:r>
            <w:r>
              <w:rPr>
                <w:rFonts w:hint="cs"/>
                <w:rtl/>
              </w:rPr>
              <w:t>"</w:t>
            </w:r>
            <w:r w:rsidRPr="00F71085">
              <w:rPr>
                <w:rFonts w:hint="cs"/>
                <w:b/>
                <w:bCs/>
                <w:rtl/>
              </w:rPr>
              <w:t>תקנות חובת המכרזים</w:t>
            </w:r>
            <w:r>
              <w:rPr>
                <w:rFonts w:hint="cs"/>
                <w:rtl/>
              </w:rPr>
              <w:t>"</w:t>
            </w:r>
            <w:r w:rsidRPr="006F2667">
              <w:rPr>
                <w:rFonts w:hint="cs"/>
                <w:rtl/>
              </w:rPr>
              <w:t>)</w:t>
            </w:r>
            <w:r w:rsidRPr="006F2667">
              <w:rPr>
                <w:rtl/>
              </w:rPr>
              <w:t>.</w:t>
            </w:r>
            <w:r>
              <w:rPr>
                <w:rFonts w:hint="cs"/>
                <w:rtl/>
              </w:rPr>
              <w:t xml:space="preserve"> </w:t>
            </w:r>
            <w:r w:rsidRPr="006F2667">
              <w:rPr>
                <w:rFonts w:hint="cs"/>
                <w:rtl/>
              </w:rPr>
              <w:t xml:space="preserve"> </w:t>
            </w:r>
          </w:p>
          <w:p w:rsidR="009C5B3E" w:rsidRDefault="009C5B3E" w:rsidP="009C5B3E">
            <w:pPr>
              <w:pStyle w:val="1110"/>
              <w:ind w:left="1013"/>
            </w:pPr>
            <w:r>
              <w:rPr>
                <w:rFonts w:hint="cs"/>
                <w:rtl/>
              </w:rPr>
              <w:t xml:space="preserve"> במכרז זה </w:t>
            </w:r>
            <w:r w:rsidRPr="00012305">
              <w:rPr>
                <w:rFonts w:hint="cs"/>
                <w:b/>
                <w:bCs/>
                <w:rtl/>
              </w:rPr>
              <w:t>לא</w:t>
            </w:r>
            <w:r>
              <w:rPr>
                <w:rFonts w:hint="cs"/>
                <w:rtl/>
              </w:rPr>
              <w:t xml:space="preserve"> ניתן להגיש הצעות מחיר ששווין הכולל (לרבות כל זכות ברירה) עולה על סך של 400,000 ₪ (כולל מע"מ וכל מס אחר).</w:t>
            </w:r>
          </w:p>
          <w:p w:rsidR="009C5B3E" w:rsidRDefault="009C5B3E" w:rsidP="009C5B3E">
            <w:pPr>
              <w:pStyle w:val="1110"/>
              <w:ind w:left="1013"/>
            </w:pPr>
            <w:r>
              <w:rPr>
                <w:rFonts w:hint="cs"/>
                <w:rtl/>
              </w:rPr>
              <w:t>במסגרת הליך המכרז הצעות אשר יוגשו במכרז</w:t>
            </w:r>
            <w:r w:rsidRPr="006F2667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יידרשו לעמוד ב</w:t>
            </w:r>
            <w:r w:rsidRPr="006F2667">
              <w:rPr>
                <w:rFonts w:hint="cs"/>
                <w:rtl/>
              </w:rPr>
              <w:t xml:space="preserve">תנאי </w:t>
            </w:r>
            <w:r w:rsidRPr="006F2667">
              <w:rPr>
                <w:rtl/>
              </w:rPr>
              <w:t>הסף</w:t>
            </w:r>
            <w:r>
              <w:rPr>
                <w:rFonts w:hint="cs"/>
                <w:rtl/>
              </w:rPr>
              <w:t xml:space="preserve"> להשתתפות במכרז המפורטים בו. ההצעות אשר עמדו בתנאי הסף של המכרז, ידורגו בהתאם לאמות המידה המפורטות במכרז. </w:t>
            </w:r>
          </w:p>
          <w:p w:rsidR="009C5B3E" w:rsidRPr="0093105A" w:rsidRDefault="009C5B3E" w:rsidP="009C5B3E">
            <w:pPr>
              <w:pStyle w:val="1110"/>
              <w:ind w:left="1013"/>
              <w:rPr>
                <w:rtl/>
              </w:rPr>
            </w:pPr>
            <w:r w:rsidRPr="0093105A">
              <w:rPr>
                <w:rFonts w:hint="eastAsia"/>
                <w:rtl/>
              </w:rPr>
              <w:t>בתום</w:t>
            </w:r>
            <w:r w:rsidRPr="0093105A">
              <w:rPr>
                <w:rtl/>
              </w:rPr>
              <w:t xml:space="preserve"> הליך המכרז, המזמין </w:t>
            </w:r>
            <w:r w:rsidRPr="0093105A">
              <w:rPr>
                <w:rFonts w:hint="eastAsia"/>
                <w:rtl/>
              </w:rPr>
              <w:t>יכריז</w:t>
            </w:r>
            <w:r w:rsidRPr="0093105A">
              <w:rPr>
                <w:rtl/>
              </w:rPr>
              <w:t xml:space="preserve"> על </w:t>
            </w:r>
            <w:r w:rsidRPr="0093105A">
              <w:rPr>
                <w:rFonts w:hint="eastAsia"/>
                <w:rtl/>
              </w:rPr>
              <w:t>ההצעות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בעלות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הניקוד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הגבוה</w:t>
            </w:r>
            <w:r w:rsidRPr="0093105A">
              <w:rPr>
                <w:rtl/>
              </w:rPr>
              <w:t xml:space="preserve"> ביותר כזוכות במכרז ויחתום ע</w:t>
            </w:r>
            <w:r>
              <w:rPr>
                <w:rFonts w:hint="cs"/>
                <w:rtl/>
              </w:rPr>
              <w:t>ם המציעים</w:t>
            </w:r>
            <w:r w:rsidRPr="0093105A">
              <w:rPr>
                <w:rtl/>
              </w:rPr>
              <w:t xml:space="preserve"> על הסכם התקשרות, </w:t>
            </w:r>
            <w:proofErr w:type="spellStart"/>
            <w:r w:rsidRPr="0093105A">
              <w:rPr>
                <w:rFonts w:hint="eastAsia"/>
                <w:rtl/>
              </w:rPr>
              <w:t>הכל</w:t>
            </w:r>
            <w:proofErr w:type="spellEnd"/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כמפורט</w:t>
            </w:r>
            <w:r w:rsidRPr="0093105A">
              <w:rPr>
                <w:rtl/>
              </w:rPr>
              <w:t xml:space="preserve"> </w:t>
            </w:r>
            <w:r w:rsidRPr="0093105A">
              <w:rPr>
                <w:rFonts w:hint="eastAsia"/>
                <w:rtl/>
              </w:rPr>
              <w:t>להלן</w:t>
            </w:r>
            <w:r w:rsidRPr="0093105A">
              <w:rPr>
                <w:rtl/>
              </w:rPr>
              <w:t>.</w:t>
            </w:r>
          </w:p>
          <w:p w:rsidR="00D22974" w:rsidRPr="001D1C44" w:rsidRDefault="009C5B3E" w:rsidP="009C5B3E">
            <w:pPr>
              <w:pStyle w:val="1110"/>
              <w:spacing w:before="120" w:after="120"/>
              <w:ind w:left="84" w:hanging="709"/>
              <w:rPr>
                <w:rtl/>
              </w:rPr>
            </w:pPr>
            <w:r>
              <w:rPr>
                <w:rFonts w:hint="cs"/>
                <w:rtl/>
              </w:rPr>
              <w:t xml:space="preserve">המכרז יתנהל בהתאם לדין, ולפי כללי המכרז המפורטים </w:t>
            </w:r>
            <w:r w:rsidRPr="00BD48C6">
              <w:rPr>
                <w:rFonts w:hint="cs"/>
                <w:rtl/>
              </w:rPr>
              <w:t>במסמכי</w:t>
            </w:r>
            <w:r>
              <w:rPr>
                <w:rFonts w:hint="cs"/>
                <w:rtl/>
              </w:rPr>
              <w:t xml:space="preserve"> המכרז</w:t>
            </w:r>
          </w:p>
        </w:tc>
      </w:tr>
    </w:tbl>
    <w:p w:rsidR="00D8182B" w:rsidRDefault="00D8182B" w:rsidP="00176AB9">
      <w:pPr>
        <w:rPr>
          <w:b/>
          <w:sz w:val="22"/>
          <w:szCs w:val="22"/>
          <w:rtl/>
        </w:rPr>
      </w:pPr>
    </w:p>
    <w:tbl>
      <w:tblPr>
        <w:tblpPr w:leftFromText="180" w:rightFromText="180" w:vertAnchor="text" w:horzAnchor="margin" w:tblpXSpec="right" w:tblpY="530"/>
        <w:bidiVisual/>
        <w:tblW w:w="77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538"/>
      </w:tblGrid>
      <w:tr w:rsidR="00E00C6C" w:rsidRPr="00E55083" w:rsidTr="00E00C6C">
        <w:trPr>
          <w:tblHeader/>
        </w:trPr>
        <w:tc>
          <w:tcPr>
            <w:tcW w:w="4251" w:type="dxa"/>
            <w:shd w:val="clear" w:color="auto" w:fill="E6E6E6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-1440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/>
                <w:rtl/>
              </w:rPr>
              <w:t>נושא</w:t>
            </w:r>
          </w:p>
        </w:tc>
        <w:tc>
          <w:tcPr>
            <w:tcW w:w="3538" w:type="dxa"/>
            <w:shd w:val="clear" w:color="auto" w:fill="E6E6E6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52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/>
                <w:rtl/>
              </w:rPr>
              <w:t>תאריך</w:t>
            </w:r>
          </w:p>
        </w:tc>
      </w:tr>
      <w:tr w:rsidR="00E00C6C" w:rsidRPr="00E55083" w:rsidTr="00E00C6C">
        <w:tc>
          <w:tcPr>
            <w:tcW w:w="4251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 w:hint="cs"/>
                <w:rtl/>
              </w:rPr>
              <w:t>מועד פרסום המכרז</w:t>
            </w:r>
          </w:p>
        </w:tc>
        <w:tc>
          <w:tcPr>
            <w:tcW w:w="3538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 w:hint="cs"/>
                <w:rtl/>
              </w:rPr>
              <w:t>06/10/2022</w:t>
            </w:r>
          </w:p>
        </w:tc>
      </w:tr>
      <w:tr w:rsidR="00E00C6C" w:rsidRPr="00E55083" w:rsidTr="00E00C6C">
        <w:tc>
          <w:tcPr>
            <w:tcW w:w="4251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160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/>
                <w:rtl/>
              </w:rPr>
              <w:t>מועד אחרון להגשת שאלות הבהרה</w:t>
            </w:r>
            <w:r w:rsidRPr="00E55083">
              <w:rPr>
                <w:rFonts w:ascii="David" w:hAnsi="David" w:cs="David" w:hint="cs"/>
                <w:rtl/>
              </w:rPr>
              <w:t xml:space="preserve"> והערות</w:t>
            </w:r>
          </w:p>
        </w:tc>
        <w:tc>
          <w:tcPr>
            <w:tcW w:w="3538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 w:hint="cs"/>
                <w:rtl/>
              </w:rPr>
              <w:t xml:space="preserve">ב 27/10/2022 </w:t>
            </w:r>
            <w:r w:rsidRPr="00E55083">
              <w:rPr>
                <w:rFonts w:ascii="David" w:hAnsi="David" w:cs="David"/>
                <w:rtl/>
              </w:rPr>
              <w:t>בשעה</w:t>
            </w:r>
            <w:r w:rsidRPr="00E55083">
              <w:rPr>
                <w:rFonts w:ascii="David" w:hAnsi="David" w:cs="David" w:hint="cs"/>
                <w:rtl/>
              </w:rPr>
              <w:t xml:space="preserve"> </w:t>
            </w:r>
            <w:r w:rsidRPr="00E55083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12:00</w:t>
            </w:r>
          </w:p>
        </w:tc>
      </w:tr>
      <w:tr w:rsidR="00E00C6C" w:rsidRPr="00E55083" w:rsidTr="00E00C6C">
        <w:tc>
          <w:tcPr>
            <w:tcW w:w="4251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 w:hint="cs"/>
                <w:rtl/>
              </w:rPr>
              <w:t>מועד אחרון למענה לשאלות הבהרה</w:t>
            </w:r>
          </w:p>
        </w:tc>
        <w:tc>
          <w:tcPr>
            <w:tcW w:w="3538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 w:hint="cs"/>
                <w:rtl/>
              </w:rPr>
              <w:t>03/11/2022</w:t>
            </w:r>
          </w:p>
        </w:tc>
      </w:tr>
      <w:tr w:rsidR="00E00C6C" w:rsidRPr="00E55083" w:rsidTr="00E00C6C">
        <w:tc>
          <w:tcPr>
            <w:tcW w:w="4251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 w:hint="cs"/>
                <w:rtl/>
              </w:rPr>
              <w:t>מועד תחילת הגשת הצעות</w:t>
            </w:r>
          </w:p>
        </w:tc>
        <w:tc>
          <w:tcPr>
            <w:tcW w:w="3538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 w:hint="cs"/>
                <w:rtl/>
              </w:rPr>
              <w:t>13/11/2022 החל מהשעה 12:00</w:t>
            </w:r>
          </w:p>
        </w:tc>
      </w:tr>
      <w:tr w:rsidR="00E00C6C" w:rsidRPr="00E55083" w:rsidTr="00E00C6C">
        <w:tc>
          <w:tcPr>
            <w:tcW w:w="4251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108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/>
                <w:rtl/>
              </w:rPr>
              <w:t xml:space="preserve">מועד אחרון להגשת הצעות </w:t>
            </w:r>
          </w:p>
        </w:tc>
        <w:tc>
          <w:tcPr>
            <w:tcW w:w="3538" w:type="dxa"/>
            <w:vAlign w:val="center"/>
          </w:tcPr>
          <w:p w:rsidR="00E00C6C" w:rsidRPr="00E55083" w:rsidRDefault="00E00C6C" w:rsidP="00E00C6C">
            <w:pPr>
              <w:pStyle w:val="aff4"/>
              <w:spacing w:line="360" w:lineRule="auto"/>
              <w:ind w:right="52"/>
              <w:jc w:val="center"/>
              <w:rPr>
                <w:rFonts w:ascii="David" w:hAnsi="David" w:cs="David"/>
                <w:rtl/>
              </w:rPr>
            </w:pPr>
            <w:r w:rsidRPr="00E55083">
              <w:rPr>
                <w:rFonts w:ascii="David" w:hAnsi="David" w:cs="David" w:hint="cs"/>
                <w:rtl/>
              </w:rPr>
              <w:t xml:space="preserve">ב </w:t>
            </w:r>
            <w:sdt>
              <w:sdtPr>
                <w:rPr>
                  <w:rFonts w:ascii="David" w:hAnsi="David" w:cs="David"/>
                  <w:rtl/>
                </w:rPr>
                <w:alias w:val="תאריך פרסום"/>
                <w:id w:val="823938285"/>
                <w:placeholder>
                  <w:docPart w:val="BF40B5B02BC847F695311F44B2981C10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 w:fullDate="2022-11-16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Content>
                <w:r>
                  <w:rPr>
                    <w:rFonts w:ascii="David" w:hAnsi="David" w:cs="David" w:hint="cs"/>
                    <w:rtl/>
                  </w:rPr>
                  <w:t>‏</w:t>
                </w:r>
                <w:r>
                  <w:rPr>
                    <w:rFonts w:ascii="David" w:hAnsi="David" w:cs="David" w:hint="cs"/>
                    <w:rtl/>
                  </w:rPr>
                  <w:t>16</w:t>
                </w:r>
                <w:r>
                  <w:rPr>
                    <w:rFonts w:ascii="David" w:hAnsi="David" w:cs="David" w:hint="cs"/>
                    <w:rtl/>
                  </w:rPr>
                  <w:t>/1</w:t>
                </w:r>
                <w:r>
                  <w:rPr>
                    <w:rFonts w:ascii="David" w:hAnsi="David" w:cs="David" w:hint="cs"/>
                    <w:rtl/>
                  </w:rPr>
                  <w:t>1</w:t>
                </w:r>
                <w:r>
                  <w:rPr>
                    <w:rFonts w:ascii="David" w:hAnsi="David" w:cs="David" w:hint="cs"/>
                    <w:rtl/>
                  </w:rPr>
                  <w:t>/2022</w:t>
                </w:r>
              </w:sdtContent>
            </w:sdt>
            <w:r w:rsidRPr="00E55083">
              <w:rPr>
                <w:rFonts w:ascii="David" w:hAnsi="David" w:cs="David" w:hint="cs"/>
                <w:rtl/>
              </w:rPr>
              <w:t xml:space="preserve"> </w:t>
            </w:r>
            <w:r w:rsidRPr="00E55083">
              <w:rPr>
                <w:rFonts w:ascii="David" w:hAnsi="David" w:cs="David"/>
                <w:rtl/>
              </w:rPr>
              <w:t xml:space="preserve">בשעה </w:t>
            </w:r>
            <w:sdt>
              <w:sdtPr>
                <w:rPr>
                  <w:rFonts w:ascii="David" w:hAnsi="David" w:cs="David" w:hint="cs"/>
                  <w:b/>
                  <w:bCs/>
                  <w:sz w:val="28"/>
                  <w:szCs w:val="28"/>
                  <w:u w:val="single"/>
                  <w:rtl/>
                </w:rPr>
                <w:alias w:val="הערות"/>
                <w:id w:val="-2073799112"/>
                <w:placeholder>
                  <w:docPart w:val="BFD523682AE145CAA69FBCD605D557CB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r w:rsidRPr="00E55083">
                  <w:rPr>
                    <w:rFonts w:ascii="David" w:hAnsi="David" w:cs="David" w:hint="cs"/>
                    <w:b/>
                    <w:bCs/>
                    <w:sz w:val="28"/>
                    <w:szCs w:val="28"/>
                    <w:u w:val="single"/>
                    <w:rtl/>
                  </w:rPr>
                  <w:t>12:00</w:t>
                </w:r>
              </w:sdtContent>
            </w:sdt>
          </w:p>
        </w:tc>
      </w:tr>
    </w:tbl>
    <w:p w:rsidR="00897FE6" w:rsidRPr="0077337D" w:rsidRDefault="00897FE6" w:rsidP="00176AB9">
      <w:pPr>
        <w:rPr>
          <w:b/>
          <w:sz w:val="22"/>
          <w:szCs w:val="22"/>
        </w:rPr>
      </w:pPr>
      <w:bookmarkStart w:id="0" w:name="_GoBack"/>
      <w:bookmarkEnd w:id="0"/>
    </w:p>
    <w:sectPr w:rsidR="00897FE6" w:rsidRPr="0077337D" w:rsidSect="00DE4C1B">
      <w:head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9AC" w:rsidRDefault="003869AC">
      <w:r>
        <w:separator/>
      </w:r>
    </w:p>
  </w:endnote>
  <w:endnote w:type="continuationSeparator" w:id="0">
    <w:p w:rsidR="003869AC" w:rsidRDefault="00386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9AC" w:rsidRDefault="003869AC">
      <w:r>
        <w:separator/>
      </w:r>
    </w:p>
  </w:footnote>
  <w:footnote w:type="continuationSeparator" w:id="0">
    <w:p w:rsidR="003869AC" w:rsidRDefault="00386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8BB" w:rsidRPr="001A2EE9" w:rsidRDefault="001A2EE9" w:rsidP="001A2EE9">
    <w:pPr>
      <w:jc w:val="center"/>
      <w:rPr>
        <w:rFonts w:ascii="David" w:hAnsi="David" w:cs="David"/>
        <w:b/>
        <w:bCs/>
        <w:sz w:val="28"/>
        <w:szCs w:val="28"/>
        <w:u w:val="single"/>
      </w:rPr>
    </w:pPr>
    <w:r w:rsidRPr="001A2EE9">
      <w:rPr>
        <w:rFonts w:ascii="David" w:hAnsi="David" w:cs="David"/>
        <w:b/>
        <w:bCs/>
        <w:sz w:val="28"/>
        <w:szCs w:val="28"/>
        <w:u w:val="single"/>
        <w:rtl/>
      </w:rPr>
      <w:t>מודעה לעיתון מכרז ממוכן מהיר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</w:t>
    </w:r>
    <w:r>
      <w:rPr>
        <w:rFonts w:ascii="David" w:hAnsi="David" w:cs="David"/>
        <w:b/>
        <w:bCs/>
        <w:sz w:val="28"/>
        <w:szCs w:val="28"/>
        <w:u w:val="single"/>
        <w:rtl/>
      </w:rPr>
      <w:t>–</w:t>
    </w:r>
    <w:r>
      <w:rPr>
        <w:rFonts w:ascii="David" w:hAnsi="David" w:cs="David" w:hint="cs"/>
        <w:b/>
        <w:bCs/>
        <w:sz w:val="28"/>
        <w:szCs w:val="28"/>
        <w:u w:val="single"/>
        <w:rtl/>
      </w:rPr>
      <w:t xml:space="preserve"> משרד המשפטים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" w15:restartNumberingAfterBreak="0">
    <w:nsid w:val="1CC67FF9"/>
    <w:multiLevelType w:val="multilevel"/>
    <w:tmpl w:val="7EC854E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"/>
      <w:lvlJc w:val="left"/>
      <w:pPr>
        <w:ind w:left="2041" w:hanging="76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ED85B22"/>
    <w:multiLevelType w:val="multilevel"/>
    <w:tmpl w:val="70A85A9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2A34904"/>
    <w:multiLevelType w:val="singleLevel"/>
    <w:tmpl w:val="BC64CEDA"/>
    <w:lvl w:ilvl="0">
      <w:start w:val="1"/>
      <w:numFmt w:val="hebrew1"/>
      <w:pStyle w:val="a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5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92E3917"/>
    <w:multiLevelType w:val="multilevel"/>
    <w:tmpl w:val="CDEECF4C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497D79E2"/>
    <w:multiLevelType w:val="multilevel"/>
    <w:tmpl w:val="70A85A96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3."/>
      <w:lvlJc w:val="left"/>
      <w:pPr>
        <w:ind w:left="1355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1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F5D16"/>
    <w:multiLevelType w:val="hybridMultilevel"/>
    <w:tmpl w:val="C3C64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736E0E7A"/>
    <w:multiLevelType w:val="multilevel"/>
    <w:tmpl w:val="0409001D"/>
    <w:numStyleLink w:val="SolelBulletList1"/>
  </w:abstractNum>
  <w:abstractNum w:abstractNumId="16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0"/>
  </w:num>
  <w:num w:numId="4">
    <w:abstractNumId w:val="13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14"/>
  </w:num>
  <w:num w:numId="10">
    <w:abstractNumId w:val="16"/>
  </w:num>
  <w:num w:numId="11">
    <w:abstractNumId w:val="15"/>
  </w:num>
  <w:num w:numId="12">
    <w:abstractNumId w:val="11"/>
  </w:num>
  <w:num w:numId="13">
    <w:abstractNumId w:val="3"/>
  </w:num>
  <w:num w:numId="14">
    <w:abstractNumId w:val="12"/>
  </w:num>
  <w:num w:numId="15">
    <w:abstractNumId w:val="8"/>
  </w:num>
  <w:num w:numId="16">
    <w:abstractNumId w:val="2"/>
  </w:num>
  <w:num w:numId="17">
    <w:abstractNumId w:val="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0A"/>
    <w:rsid w:val="000223FF"/>
    <w:rsid w:val="00025673"/>
    <w:rsid w:val="00025766"/>
    <w:rsid w:val="00082946"/>
    <w:rsid w:val="000A0C55"/>
    <w:rsid w:val="000B392C"/>
    <w:rsid w:val="001016FB"/>
    <w:rsid w:val="0010560A"/>
    <w:rsid w:val="00105705"/>
    <w:rsid w:val="00126B63"/>
    <w:rsid w:val="00133B3D"/>
    <w:rsid w:val="00150F8F"/>
    <w:rsid w:val="001757EE"/>
    <w:rsid w:val="001876E4"/>
    <w:rsid w:val="001A2EE9"/>
    <w:rsid w:val="001D1C44"/>
    <w:rsid w:val="002165DA"/>
    <w:rsid w:val="0022120E"/>
    <w:rsid w:val="002478F4"/>
    <w:rsid w:val="0027189F"/>
    <w:rsid w:val="002928EA"/>
    <w:rsid w:val="002C2EAA"/>
    <w:rsid w:val="00374B54"/>
    <w:rsid w:val="00385070"/>
    <w:rsid w:val="00385B86"/>
    <w:rsid w:val="003869AC"/>
    <w:rsid w:val="0039382F"/>
    <w:rsid w:val="003A4EE8"/>
    <w:rsid w:val="003A5AFC"/>
    <w:rsid w:val="003E0E0E"/>
    <w:rsid w:val="003F5279"/>
    <w:rsid w:val="00421DFC"/>
    <w:rsid w:val="0047759E"/>
    <w:rsid w:val="00492C68"/>
    <w:rsid w:val="004A2929"/>
    <w:rsid w:val="004B3D9E"/>
    <w:rsid w:val="004B5DCE"/>
    <w:rsid w:val="004F6C58"/>
    <w:rsid w:val="00532043"/>
    <w:rsid w:val="005545D0"/>
    <w:rsid w:val="005954B2"/>
    <w:rsid w:val="005B2A99"/>
    <w:rsid w:val="005D3259"/>
    <w:rsid w:val="0060548A"/>
    <w:rsid w:val="00630BDD"/>
    <w:rsid w:val="006438FB"/>
    <w:rsid w:val="00645085"/>
    <w:rsid w:val="00682C2A"/>
    <w:rsid w:val="006A1844"/>
    <w:rsid w:val="006B5960"/>
    <w:rsid w:val="006B6408"/>
    <w:rsid w:val="006D4B98"/>
    <w:rsid w:val="006F1CEB"/>
    <w:rsid w:val="0073225B"/>
    <w:rsid w:val="0077337D"/>
    <w:rsid w:val="00783FC6"/>
    <w:rsid w:val="007926EB"/>
    <w:rsid w:val="00795901"/>
    <w:rsid w:val="00795D86"/>
    <w:rsid w:val="007A0656"/>
    <w:rsid w:val="007A7027"/>
    <w:rsid w:val="007F24A8"/>
    <w:rsid w:val="00812282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97FE6"/>
    <w:rsid w:val="008D0505"/>
    <w:rsid w:val="008D170D"/>
    <w:rsid w:val="008E29F0"/>
    <w:rsid w:val="00905354"/>
    <w:rsid w:val="00951E43"/>
    <w:rsid w:val="00952699"/>
    <w:rsid w:val="009536CA"/>
    <w:rsid w:val="0096594D"/>
    <w:rsid w:val="009843BE"/>
    <w:rsid w:val="00986B4A"/>
    <w:rsid w:val="009C5281"/>
    <w:rsid w:val="009C5B3E"/>
    <w:rsid w:val="00A00565"/>
    <w:rsid w:val="00A01927"/>
    <w:rsid w:val="00A225B8"/>
    <w:rsid w:val="00A24E1D"/>
    <w:rsid w:val="00A51B8F"/>
    <w:rsid w:val="00AD2974"/>
    <w:rsid w:val="00B34E31"/>
    <w:rsid w:val="00B46127"/>
    <w:rsid w:val="00B64DD5"/>
    <w:rsid w:val="00B71A2A"/>
    <w:rsid w:val="00BA4B1D"/>
    <w:rsid w:val="00BD4AC5"/>
    <w:rsid w:val="00C06D32"/>
    <w:rsid w:val="00C11A6F"/>
    <w:rsid w:val="00C328AE"/>
    <w:rsid w:val="00C464A2"/>
    <w:rsid w:val="00C5089F"/>
    <w:rsid w:val="00C65634"/>
    <w:rsid w:val="00CA5E79"/>
    <w:rsid w:val="00CC3BBB"/>
    <w:rsid w:val="00CD70CD"/>
    <w:rsid w:val="00CE0A55"/>
    <w:rsid w:val="00CE5407"/>
    <w:rsid w:val="00D22974"/>
    <w:rsid w:val="00D23AE1"/>
    <w:rsid w:val="00D4461A"/>
    <w:rsid w:val="00D5337F"/>
    <w:rsid w:val="00D55DA4"/>
    <w:rsid w:val="00D8182B"/>
    <w:rsid w:val="00DA1AD4"/>
    <w:rsid w:val="00DB35C2"/>
    <w:rsid w:val="00DF701F"/>
    <w:rsid w:val="00E00C5B"/>
    <w:rsid w:val="00E00C6C"/>
    <w:rsid w:val="00E056FE"/>
    <w:rsid w:val="00E522B8"/>
    <w:rsid w:val="00E87820"/>
    <w:rsid w:val="00EB1618"/>
    <w:rsid w:val="00EC5647"/>
    <w:rsid w:val="00ED550C"/>
    <w:rsid w:val="00EF68C7"/>
    <w:rsid w:val="00F0639C"/>
    <w:rsid w:val="00F57D42"/>
    <w:rsid w:val="00FE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7A674D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2"/>
    <w:next w:val="a2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2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2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2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2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2"/>
    <w:next w:val="a2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2"/>
    <w:next w:val="a2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2"/>
    <w:next w:val="a2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2"/>
    <w:next w:val="a2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2"/>
    <w:next w:val="a2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6">
    <w:name w:val="Balloon Text"/>
    <w:basedOn w:val="a2"/>
    <w:link w:val="a7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uiPriority w:val="99"/>
    <w:semiHidden/>
    <w:rsid w:val="00563007"/>
    <w:rPr>
      <w:rFonts w:cs="Verdana"/>
    </w:rPr>
  </w:style>
  <w:style w:type="paragraph" w:styleId="a8">
    <w:name w:val="toa heading"/>
    <w:basedOn w:val="a2"/>
    <w:next w:val="a2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2"/>
    <w:next w:val="a2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2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2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2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2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8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2"/>
    <w:next w:val="a2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2"/>
    <w:next w:val="a2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2"/>
    <w:next w:val="a2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2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2"/>
    <w:next w:val="a2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2"/>
    <w:next w:val="a2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9">
    <w:name w:val="header"/>
    <w:aliases w:val="כותרת ראשית,1 תו,1 תו תו,Header תו תו תו,Header תו תו תו תו,כותרת עליונה תו תו"/>
    <w:basedOn w:val="a2"/>
    <w:link w:val="aa"/>
    <w:qFormat/>
    <w:rsid w:val="00B26FB4"/>
    <w:pPr>
      <w:tabs>
        <w:tab w:val="center" w:pos="4320"/>
        <w:tab w:val="right" w:pos="8640"/>
      </w:tabs>
    </w:pPr>
  </w:style>
  <w:style w:type="character" w:customStyle="1" w:styleId="aa">
    <w:name w:val="כותרת עליונה תו"/>
    <w:aliases w:val="כותרת ראשית תו,1 תו תו1,1 תו תו תו,Header תו תו תו תו1,Header תו תו תו תו תו,כותרת עליונה תו תו תו"/>
    <w:link w:val="a9"/>
    <w:uiPriority w:val="99"/>
    <w:rsid w:val="00563007"/>
    <w:rPr>
      <w:rFonts w:ascii="Verdana" w:hAnsi="Verdana" w:cs="Verdana"/>
      <w:sz w:val="20"/>
      <w:szCs w:val="20"/>
    </w:rPr>
  </w:style>
  <w:style w:type="paragraph" w:styleId="ab">
    <w:name w:val="footer"/>
    <w:basedOn w:val="a2"/>
    <w:link w:val="ac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c">
    <w:name w:val="כותרת תחתונה תו"/>
    <w:link w:val="ab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d">
    <w:name w:val="Document Map"/>
    <w:basedOn w:val="a2"/>
    <w:link w:val="ae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e">
    <w:name w:val="מפת מסמך תו"/>
    <w:link w:val="ad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2"/>
    <w:uiPriority w:val="99"/>
    <w:rsid w:val="00656238"/>
  </w:style>
  <w:style w:type="paragraph" w:customStyle="1" w:styleId="Instructions">
    <w:name w:val="Instructions"/>
    <w:basedOn w:val="a2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f">
    <w:name w:val="Table Grid"/>
    <w:basedOn w:val="a4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3"/>
    <w:uiPriority w:val="99"/>
    <w:rsid w:val="00656238"/>
  </w:style>
  <w:style w:type="paragraph" w:styleId="af1">
    <w:name w:val="Title"/>
    <w:basedOn w:val="a2"/>
    <w:next w:val="a2"/>
    <w:link w:val="af2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2">
    <w:name w:val="כותרת טקסט תו"/>
    <w:link w:val="af1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3">
    <w:name w:val="Subtitle"/>
    <w:basedOn w:val="a2"/>
    <w:next w:val="a2"/>
    <w:link w:val="af4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4">
    <w:name w:val="כותרת משנה תו"/>
    <w:link w:val="af3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2"/>
    <w:link w:val="suppHeadingChar"/>
    <w:qFormat/>
    <w:rsid w:val="00DF4D1F"/>
    <w:rPr>
      <w:rFonts w:ascii="Arial" w:hAnsi="Arial"/>
    </w:rPr>
  </w:style>
  <w:style w:type="paragraph" w:styleId="af5">
    <w:name w:val="List Paragraph"/>
    <w:basedOn w:val="a2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1">
    <w:name w:val="טקסט סעיף"/>
    <w:basedOn w:val="a2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6">
    <w:name w:val="Body Text"/>
    <w:basedOn w:val="a2"/>
    <w:link w:val="af7"/>
    <w:uiPriority w:val="99"/>
    <w:semiHidden/>
    <w:unhideWhenUsed/>
    <w:rsid w:val="00251108"/>
    <w:pPr>
      <w:spacing w:after="120"/>
    </w:pPr>
  </w:style>
  <w:style w:type="character" w:customStyle="1" w:styleId="af7">
    <w:name w:val="גוף טקסט תו"/>
    <w:link w:val="af6"/>
    <w:uiPriority w:val="99"/>
    <w:semiHidden/>
    <w:rsid w:val="00251108"/>
    <w:rPr>
      <w:rFonts w:ascii="Verdana" w:hAnsi="Verdana" w:cs="Arial"/>
    </w:rPr>
  </w:style>
  <w:style w:type="character" w:styleId="af8">
    <w:name w:val="annotation reference"/>
    <w:semiHidden/>
    <w:rsid w:val="004E0BBC"/>
    <w:rPr>
      <w:sz w:val="16"/>
      <w:szCs w:val="16"/>
    </w:rPr>
  </w:style>
  <w:style w:type="paragraph" w:styleId="af9">
    <w:name w:val="annotation text"/>
    <w:basedOn w:val="a2"/>
    <w:link w:val="afa"/>
    <w:rsid w:val="004E0BBC"/>
  </w:style>
  <w:style w:type="paragraph" w:styleId="afb">
    <w:name w:val="annotation subject"/>
    <w:basedOn w:val="af9"/>
    <w:next w:val="af9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0">
    <w:name w:val="כותרת סעיף"/>
    <w:basedOn w:val="a2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c">
    <w:name w:val="תת סעיף"/>
    <w:basedOn w:val="a2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c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c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1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d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d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e">
    <w:name w:val="footnote text"/>
    <w:basedOn w:val="a2"/>
    <w:link w:val="aff"/>
    <w:uiPriority w:val="99"/>
    <w:semiHidden/>
    <w:unhideWhenUsed/>
    <w:rsid w:val="00D22491"/>
  </w:style>
  <w:style w:type="character" w:customStyle="1" w:styleId="aff">
    <w:name w:val="טקסט הערת שוליים תו"/>
    <w:basedOn w:val="a3"/>
    <w:link w:val="afe"/>
    <w:uiPriority w:val="99"/>
    <w:semiHidden/>
    <w:rsid w:val="00D22491"/>
    <w:rPr>
      <w:rFonts w:ascii="Verdana" w:hAnsi="Verdana" w:cs="Arial"/>
    </w:rPr>
  </w:style>
  <w:style w:type="character" w:styleId="aff0">
    <w:name w:val="footnote reference"/>
    <w:basedOn w:val="a3"/>
    <w:uiPriority w:val="99"/>
    <w:semiHidden/>
    <w:unhideWhenUsed/>
    <w:rsid w:val="00D22491"/>
    <w:rPr>
      <w:vertAlign w:val="superscript"/>
    </w:rPr>
  </w:style>
  <w:style w:type="table" w:styleId="aff1">
    <w:name w:val="Light Shading"/>
    <w:basedOn w:val="a4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2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3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2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3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a">
    <w:name w:val="טקסט הערה תו"/>
    <w:basedOn w:val="a3"/>
    <w:link w:val="af9"/>
    <w:rsid w:val="00374B54"/>
    <w:rPr>
      <w:rFonts w:ascii="Verdana" w:hAnsi="Verdana" w:cs="Arial"/>
    </w:rPr>
  </w:style>
  <w:style w:type="paragraph" w:customStyle="1" w:styleId="aff2">
    <w:name w:val="טקסט נספח"/>
    <w:basedOn w:val="a2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D1C44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2"/>
    <w:qFormat/>
    <w:rsid w:val="001D1C44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1D1C44"/>
    <w:pPr>
      <w:ind w:left="1638" w:hanging="504"/>
    </w:pPr>
    <w:rPr>
      <w:b w:val="0"/>
      <w:bCs w:val="0"/>
    </w:rPr>
  </w:style>
  <w:style w:type="paragraph" w:customStyle="1" w:styleId="111">
    <w:name w:val="1.1.1 כותרת"/>
    <w:basedOn w:val="a2"/>
    <w:qFormat/>
    <w:rsid w:val="001D1C44"/>
    <w:pPr>
      <w:numPr>
        <w:ilvl w:val="2"/>
        <w:numId w:val="13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sz w:val="24"/>
      <w:szCs w:val="24"/>
    </w:rPr>
  </w:style>
  <w:style w:type="character" w:customStyle="1" w:styleId="1112">
    <w:name w:val="1.1.1 רגיל תו"/>
    <w:basedOn w:val="a3"/>
    <w:link w:val="1110"/>
    <w:rsid w:val="001D1C44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2"/>
    <w:link w:val="11110"/>
    <w:qFormat/>
    <w:rsid w:val="001D1C44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2"/>
    <w:qFormat/>
    <w:rsid w:val="001D1C44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3"/>
    <w:link w:val="1111"/>
    <w:rsid w:val="001D1C44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3">
    <w:name w:val="טקסט בסיסי תו"/>
    <w:link w:val="aff4"/>
    <w:rsid w:val="001D1C44"/>
    <w:rPr>
      <w:rFonts w:cs="Narkisim"/>
      <w:sz w:val="24"/>
      <w:szCs w:val="24"/>
    </w:rPr>
  </w:style>
  <w:style w:type="paragraph" w:customStyle="1" w:styleId="aff4">
    <w:name w:val="טקסט בסיסי"/>
    <w:link w:val="aff3"/>
    <w:rsid w:val="001D1C44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character" w:styleId="aff5">
    <w:name w:val="Placeholder Text"/>
    <w:basedOn w:val="a3"/>
    <w:uiPriority w:val="99"/>
    <w:rsid w:val="00897FE6"/>
    <w:rPr>
      <w:color w:val="808080"/>
    </w:rPr>
  </w:style>
  <w:style w:type="paragraph" w:customStyle="1" w:styleId="text2">
    <w:name w:val="text 2"/>
    <w:basedOn w:val="a2"/>
    <w:uiPriority w:val="99"/>
    <w:rsid w:val="009C5B3E"/>
    <w:pPr>
      <w:numPr>
        <w:numId w:val="17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ascii="Times New Roman" w:eastAsia="Times New Roman" w:hAnsi="Times New Roman" w:cs="David"/>
      <w:noProof/>
    </w:rPr>
  </w:style>
  <w:style w:type="paragraph" w:styleId="a">
    <w:name w:val="List Number"/>
    <w:basedOn w:val="a2"/>
    <w:uiPriority w:val="99"/>
    <w:rsid w:val="009C5B3E"/>
    <w:pPr>
      <w:numPr>
        <w:numId w:val="18"/>
      </w:numPr>
      <w:spacing w:before="240"/>
      <w:ind w:left="0" w:right="360"/>
    </w:pPr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ListNumber1">
    <w:name w:val="List Number 1"/>
    <w:basedOn w:val="a"/>
    <w:uiPriority w:val="99"/>
    <w:rsid w:val="009C5B3E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F40B5B02BC847F695311F44B2981C1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348760-D803-4620-AD1D-A7E0430DBA14}"/>
      </w:docPartPr>
      <w:docPartBody>
        <w:p w:rsidR="00000000" w:rsidRDefault="00F87318" w:rsidP="00F87318">
          <w:pPr>
            <w:pStyle w:val="BF40B5B02BC847F695311F44B2981C10"/>
          </w:pPr>
          <w:r w:rsidRPr="00F2071A">
            <w:rPr>
              <w:rStyle w:val="a3"/>
              <w:rtl/>
            </w:rPr>
            <w:t>[תאריך פרסום]</w:t>
          </w:r>
        </w:p>
      </w:docPartBody>
    </w:docPart>
    <w:docPart>
      <w:docPartPr>
        <w:name w:val="BFD523682AE145CAA69FBCD605D557C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EAE9D16-CA7B-406C-AED8-F2D0533A3F87}"/>
      </w:docPartPr>
      <w:docPartBody>
        <w:p w:rsidR="00000000" w:rsidRDefault="00F87318" w:rsidP="00F87318">
          <w:pPr>
            <w:pStyle w:val="BFD523682AE145CAA69FBCD605D557CB"/>
          </w:pPr>
          <w:r w:rsidRPr="00182F10">
            <w:rPr>
              <w:rStyle w:val="a3"/>
              <w:rtl/>
            </w:rPr>
            <w:t>[הערות]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7CD"/>
    <w:rsid w:val="00450747"/>
    <w:rsid w:val="004D3E6C"/>
    <w:rsid w:val="005713C7"/>
    <w:rsid w:val="00C867CD"/>
    <w:rsid w:val="00F87318"/>
    <w:rsid w:val="00F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rsid w:val="00F87318"/>
    <w:rPr>
      <w:color w:val="808080"/>
    </w:rPr>
  </w:style>
  <w:style w:type="paragraph" w:customStyle="1" w:styleId="3B6C7290FDA649FE8E56511BBD715C62">
    <w:name w:val="3B6C7290FDA649FE8E56511BBD715C62"/>
    <w:rsid w:val="00C867CD"/>
    <w:pPr>
      <w:bidi/>
    </w:pPr>
  </w:style>
  <w:style w:type="paragraph" w:customStyle="1" w:styleId="C53F0D5B34254674ABA367678F294D2C">
    <w:name w:val="C53F0D5B34254674ABA367678F294D2C"/>
    <w:rsid w:val="00C867CD"/>
    <w:pPr>
      <w:bidi/>
    </w:pPr>
  </w:style>
  <w:style w:type="paragraph" w:customStyle="1" w:styleId="2F6071E0B2F644EE961AE6F2EBDF45E2">
    <w:name w:val="2F6071E0B2F644EE961AE6F2EBDF45E2"/>
    <w:rsid w:val="00C867CD"/>
    <w:pPr>
      <w:bidi/>
    </w:pPr>
  </w:style>
  <w:style w:type="paragraph" w:customStyle="1" w:styleId="3F08D8D0228C4311A62ABC4F013535AE">
    <w:name w:val="3F08D8D0228C4311A62ABC4F013535AE"/>
    <w:rsid w:val="00C867CD"/>
    <w:pPr>
      <w:bidi/>
    </w:pPr>
  </w:style>
  <w:style w:type="paragraph" w:customStyle="1" w:styleId="F0F9395C7AF742A1A374962F37B60096">
    <w:name w:val="F0F9395C7AF742A1A374962F37B60096"/>
    <w:rsid w:val="00C867CD"/>
    <w:pPr>
      <w:bidi/>
    </w:pPr>
  </w:style>
  <w:style w:type="paragraph" w:customStyle="1" w:styleId="350D953555FE45959D693231E8CD552D">
    <w:name w:val="350D953555FE45959D693231E8CD552D"/>
    <w:rsid w:val="00C867CD"/>
    <w:pPr>
      <w:bidi/>
    </w:pPr>
  </w:style>
  <w:style w:type="paragraph" w:customStyle="1" w:styleId="EDF9C7ABFA3F4C28925341A594192D15">
    <w:name w:val="EDF9C7ABFA3F4C28925341A594192D15"/>
    <w:rsid w:val="004D3E6C"/>
    <w:pPr>
      <w:bidi/>
    </w:pPr>
  </w:style>
  <w:style w:type="paragraph" w:customStyle="1" w:styleId="5FC7F43229D64EFB90C898CD31CBADAF">
    <w:name w:val="5FC7F43229D64EFB90C898CD31CBADAF"/>
    <w:rsid w:val="004D3E6C"/>
    <w:pPr>
      <w:bidi/>
    </w:pPr>
  </w:style>
  <w:style w:type="paragraph" w:customStyle="1" w:styleId="BEB1E1AC613C4C9B9D264FDAB3FCBBB7">
    <w:name w:val="BEB1E1AC613C4C9B9D264FDAB3FCBBB7"/>
    <w:rsid w:val="004D3E6C"/>
    <w:pPr>
      <w:bidi/>
    </w:pPr>
  </w:style>
  <w:style w:type="paragraph" w:customStyle="1" w:styleId="404F16B2F06F4035976E43596BD1ED00">
    <w:name w:val="404F16B2F06F4035976E43596BD1ED00"/>
    <w:rsid w:val="004D3E6C"/>
    <w:pPr>
      <w:bidi/>
    </w:pPr>
  </w:style>
  <w:style w:type="paragraph" w:customStyle="1" w:styleId="A8FF16F1B22349B5AAB2DFD40F50CBE3">
    <w:name w:val="A8FF16F1B22349B5AAB2DFD40F50CBE3"/>
    <w:rsid w:val="00F87318"/>
    <w:pPr>
      <w:bidi/>
    </w:pPr>
  </w:style>
  <w:style w:type="paragraph" w:customStyle="1" w:styleId="0F78EFA0E89243D0B3CE1C440DAF260C">
    <w:name w:val="0F78EFA0E89243D0B3CE1C440DAF260C"/>
    <w:rsid w:val="00F87318"/>
    <w:pPr>
      <w:bidi/>
    </w:pPr>
  </w:style>
  <w:style w:type="paragraph" w:customStyle="1" w:styleId="BF40B5B02BC847F695311F44B2981C10">
    <w:name w:val="BF40B5B02BC847F695311F44B2981C10"/>
    <w:rsid w:val="00F87318"/>
    <w:pPr>
      <w:bidi/>
    </w:pPr>
  </w:style>
  <w:style w:type="paragraph" w:customStyle="1" w:styleId="BFD523682AE145CAA69FBCD605D557CB">
    <w:name w:val="BFD523682AE145CAA69FBCD605D557CB"/>
    <w:rsid w:val="00F8731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2022-11-16T00:00:00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35994-0F4E-465B-A28F-9505E37B54DB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5.xml><?xml version="1.0" encoding="utf-8"?>
<ds:datastoreItem xmlns:ds="http://schemas.openxmlformats.org/officeDocument/2006/customXml" ds:itemID="{0340B48E-D0DD-4050-AA96-5773651C4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7</TotalTime>
  <Pages>1</Pages>
  <Words>216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dc:description>12:00</dc:description>
  <cp:lastModifiedBy>Adi Reuven (rechesh)</cp:lastModifiedBy>
  <cp:revision>4</cp:revision>
  <cp:lastPrinted>2018-08-07T10:36:00Z</cp:lastPrinted>
  <dcterms:created xsi:type="dcterms:W3CDTF">2022-09-19T07:12:00Z</dcterms:created>
  <dcterms:modified xsi:type="dcterms:W3CDTF">2022-10-06T12:24:00Z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